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27B875" w14:textId="7E8C50EF" w:rsidR="00AD79F0" w:rsidRPr="000E1761" w:rsidRDefault="00AD79F0" w:rsidP="00AD79F0">
      <w:pPr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n-GB"/>
        </w:rPr>
      </w:pPr>
      <w:r w:rsidRPr="000E1761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n-GB"/>
        </w:rPr>
        <w:t xml:space="preserve">Foyle Hillwalking Club - Walks Schedule </w:t>
      </w:r>
      <w:r w:rsidR="00E83682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en-GB"/>
        </w:rPr>
        <w:t>September – December 2026</w:t>
      </w:r>
    </w:p>
    <w:p w14:paraId="6CDC65A6" w14:textId="77777777" w:rsidR="00AD79F0" w:rsidRPr="002E3B6F" w:rsidRDefault="00AD79F0" w:rsidP="00AD79F0">
      <w:pPr>
        <w:spacing w:after="0"/>
        <w:jc w:val="both"/>
        <w:rPr>
          <w:b/>
          <w:bCs/>
          <w:color w:val="FF0000"/>
          <w:sz w:val="28"/>
          <w:szCs w:val="28"/>
        </w:rPr>
      </w:pPr>
      <w:r w:rsidRPr="002E3B6F">
        <w:rPr>
          <w:b/>
          <w:bCs/>
          <w:color w:val="FF0000"/>
          <w:sz w:val="28"/>
          <w:szCs w:val="28"/>
        </w:rPr>
        <w:t xml:space="preserve">Note: </w:t>
      </w:r>
      <w:r w:rsidRPr="002E3B6F">
        <w:rPr>
          <w:b/>
          <w:bCs/>
          <w:color w:val="FF0000"/>
          <w:sz w:val="28"/>
          <w:szCs w:val="28"/>
        </w:rPr>
        <w:tab/>
        <w:t>All persons intending to walk must register their interest with the leader.</w:t>
      </w:r>
      <w:r>
        <w:rPr>
          <w:b/>
          <w:bCs/>
          <w:color w:val="FF0000"/>
          <w:sz w:val="28"/>
          <w:szCs w:val="28"/>
        </w:rPr>
        <w:t xml:space="preserve"> Please let the leader know if you are meeting at the </w:t>
      </w:r>
      <w:proofErr w:type="gramStart"/>
      <w:r>
        <w:rPr>
          <w:b/>
          <w:bCs/>
          <w:color w:val="FF0000"/>
          <w:sz w:val="28"/>
          <w:szCs w:val="28"/>
        </w:rPr>
        <w:t>car pooling</w:t>
      </w:r>
      <w:proofErr w:type="gramEnd"/>
      <w:r>
        <w:rPr>
          <w:b/>
          <w:bCs/>
          <w:color w:val="FF0000"/>
          <w:sz w:val="28"/>
          <w:szCs w:val="28"/>
        </w:rPr>
        <w:t xml:space="preserve"> location in Derry or at the start of the walk. </w:t>
      </w:r>
    </w:p>
    <w:p w14:paraId="5E3488F7" w14:textId="77777777" w:rsidR="00AD79F0" w:rsidRDefault="00AD79F0" w:rsidP="00AD79F0">
      <w:pPr>
        <w:spacing w:after="0"/>
        <w:jc w:val="both"/>
        <w:rPr>
          <w:b/>
          <w:bCs/>
          <w:color w:val="FF0000"/>
          <w:sz w:val="28"/>
          <w:szCs w:val="28"/>
        </w:rPr>
      </w:pPr>
      <w:r w:rsidRPr="002E3B6F">
        <w:rPr>
          <w:b/>
          <w:bCs/>
          <w:color w:val="FF0000"/>
          <w:sz w:val="28"/>
          <w:szCs w:val="28"/>
        </w:rPr>
        <w:t>If you are not feeling well, please do not attend a walk.</w:t>
      </w:r>
    </w:p>
    <w:p w14:paraId="207748B8" w14:textId="77777777" w:rsidR="00AD79F0" w:rsidRDefault="00AD79F0" w:rsidP="00AD79F0">
      <w:pPr>
        <w:spacing w:after="0"/>
        <w:rPr>
          <w:b/>
          <w:bCs/>
          <w:color w:val="FF0000"/>
          <w:sz w:val="28"/>
          <w:szCs w:val="28"/>
        </w:rPr>
      </w:pPr>
    </w:p>
    <w:tbl>
      <w:tblPr>
        <w:tblStyle w:val="TableGrid"/>
        <w:tblW w:w="4749" w:type="dxa"/>
        <w:tblLayout w:type="fixed"/>
        <w:tblLook w:val="04A0" w:firstRow="1" w:lastRow="0" w:firstColumn="1" w:lastColumn="0" w:noHBand="0" w:noVBand="1"/>
      </w:tblPr>
      <w:tblGrid>
        <w:gridCol w:w="1271"/>
        <w:gridCol w:w="2655"/>
        <w:gridCol w:w="823"/>
      </w:tblGrid>
      <w:tr w:rsidR="00A46E59" w14:paraId="6E40F9FD" w14:textId="77777777" w:rsidTr="00A46E59">
        <w:tc>
          <w:tcPr>
            <w:tcW w:w="1271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1B2D7E48" w14:textId="77777777" w:rsidR="00A46E59" w:rsidRPr="002763E8" w:rsidRDefault="00A46E59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21"/>
                <w:szCs w:val="21"/>
              </w:rPr>
            </w:pPr>
            <w:r w:rsidRPr="002763E8">
              <w:rPr>
                <w:rFonts w:ascii="Helvetica" w:hAnsi="Helvetica"/>
                <w:b/>
                <w:bCs/>
                <w:color w:val="000000" w:themeColor="text1"/>
                <w:sz w:val="21"/>
                <w:szCs w:val="21"/>
              </w:rPr>
              <w:t>Date</w:t>
            </w:r>
          </w:p>
        </w:tc>
        <w:tc>
          <w:tcPr>
            <w:tcW w:w="2655" w:type="dxa"/>
            <w:shd w:val="clear" w:color="auto" w:fill="D9D9D9" w:themeFill="background1" w:themeFillShade="D9"/>
          </w:tcPr>
          <w:p w14:paraId="3B5255EA" w14:textId="77777777" w:rsidR="00A46E59" w:rsidRPr="002763E8" w:rsidRDefault="00A46E59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21"/>
                <w:szCs w:val="21"/>
              </w:rPr>
            </w:pPr>
            <w:r w:rsidRPr="002763E8">
              <w:rPr>
                <w:rFonts w:ascii="Helvetica" w:hAnsi="Helvetica"/>
                <w:b/>
                <w:bCs/>
                <w:color w:val="000000" w:themeColor="text1"/>
                <w:sz w:val="21"/>
                <w:szCs w:val="21"/>
              </w:rPr>
              <w:t>Walk</w:t>
            </w:r>
          </w:p>
        </w:tc>
        <w:tc>
          <w:tcPr>
            <w:tcW w:w="823" w:type="dxa"/>
            <w:shd w:val="clear" w:color="auto" w:fill="D9D9D9" w:themeFill="background1" w:themeFillShade="D9"/>
          </w:tcPr>
          <w:p w14:paraId="60B6CFF7" w14:textId="77777777" w:rsidR="00A46E59" w:rsidRPr="002763E8" w:rsidRDefault="00A46E59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21"/>
                <w:szCs w:val="21"/>
              </w:rPr>
            </w:pPr>
            <w:r w:rsidRPr="002763E8">
              <w:rPr>
                <w:rFonts w:ascii="Helvetica" w:hAnsi="Helvetica"/>
                <w:b/>
                <w:bCs/>
                <w:color w:val="000000" w:themeColor="text1"/>
                <w:sz w:val="21"/>
                <w:szCs w:val="21"/>
              </w:rPr>
              <w:t>Grade</w:t>
            </w:r>
          </w:p>
        </w:tc>
      </w:tr>
      <w:tr w:rsidR="00A46E59" w14:paraId="27F65285" w14:textId="77777777" w:rsidTr="00A46E59">
        <w:tc>
          <w:tcPr>
            <w:tcW w:w="1271" w:type="dxa"/>
            <w:tcBorders>
              <w:top w:val="single" w:sz="4" w:space="0" w:color="000000"/>
            </w:tcBorders>
            <w:shd w:val="clear" w:color="auto" w:fill="D5DCE4" w:themeFill="text2" w:themeFillTint="33"/>
          </w:tcPr>
          <w:p w14:paraId="3A875019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Sunday </w:t>
            </w:r>
          </w:p>
          <w:p w14:paraId="4DC34F27" w14:textId="05179F08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6/9/26</w:t>
            </w:r>
          </w:p>
        </w:tc>
        <w:tc>
          <w:tcPr>
            <w:tcW w:w="2655" w:type="dxa"/>
          </w:tcPr>
          <w:p w14:paraId="2DF253EC" w14:textId="77777777" w:rsidR="00A46E59" w:rsidRPr="0009502A" w:rsidRDefault="00A46E59" w:rsidP="0009502A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proofErr w:type="spellStart"/>
            <w:r w:rsidRPr="0009502A">
              <w:rPr>
                <w:rFonts w:ascii="Helvetica" w:hAnsi="Helvetica"/>
                <w:color w:val="000000" w:themeColor="text1"/>
                <w:sz w:val="18"/>
                <w:szCs w:val="18"/>
              </w:rPr>
              <w:t>Stroove</w:t>
            </w:r>
            <w:proofErr w:type="spellEnd"/>
            <w:r w:rsidRPr="0009502A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to </w:t>
            </w:r>
            <w:proofErr w:type="spellStart"/>
            <w:r w:rsidRPr="0009502A">
              <w:rPr>
                <w:rFonts w:ascii="Helvetica" w:hAnsi="Helvetica"/>
                <w:color w:val="000000" w:themeColor="text1"/>
                <w:sz w:val="18"/>
                <w:szCs w:val="18"/>
              </w:rPr>
              <w:t>Kinnegoe</w:t>
            </w:r>
            <w:proofErr w:type="spellEnd"/>
            <w:r w:rsidRPr="0009502A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</w:t>
            </w:r>
          </w:p>
          <w:p w14:paraId="448A52BC" w14:textId="77777777" w:rsidR="00A46E59" w:rsidRPr="0009502A" w:rsidRDefault="00A46E59" w:rsidP="0009502A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09502A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Grade A/B </w:t>
            </w:r>
          </w:p>
          <w:p w14:paraId="58C068E7" w14:textId="5AD382AE" w:rsidR="00A46E59" w:rsidRPr="00F413DB" w:rsidRDefault="00A46E59" w:rsidP="0009502A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09502A">
              <w:rPr>
                <w:rFonts w:ascii="Helvetica" w:hAnsi="Helvetica"/>
                <w:color w:val="000000" w:themeColor="text1"/>
                <w:sz w:val="18"/>
                <w:szCs w:val="18"/>
              </w:rPr>
              <w:t>Approx 15km on rough track uphill on the way out, one steep section down to the beach. Back the same way</w:t>
            </w:r>
          </w:p>
        </w:tc>
        <w:tc>
          <w:tcPr>
            <w:tcW w:w="823" w:type="dxa"/>
            <w:shd w:val="clear" w:color="auto" w:fill="E7E6E6" w:themeFill="background2"/>
          </w:tcPr>
          <w:p w14:paraId="688548AC" w14:textId="0A0C8779" w:rsidR="00A46E59" w:rsidRPr="001F1B61" w:rsidRDefault="00A46E59">
            <w:pPr>
              <w:spacing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A/B</w:t>
            </w:r>
          </w:p>
        </w:tc>
      </w:tr>
      <w:tr w:rsidR="00A46E59" w14:paraId="410BB2FA" w14:textId="77777777" w:rsidTr="00A46E59">
        <w:tc>
          <w:tcPr>
            <w:tcW w:w="1271" w:type="dxa"/>
            <w:shd w:val="clear" w:color="auto" w:fill="D5DCE4" w:themeFill="text2" w:themeFillTint="33"/>
          </w:tcPr>
          <w:p w14:paraId="67F17079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2FC886FE" w14:textId="1DFE9E15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12/9/26</w:t>
            </w:r>
          </w:p>
        </w:tc>
        <w:tc>
          <w:tcPr>
            <w:tcW w:w="2655" w:type="dxa"/>
          </w:tcPr>
          <w:p w14:paraId="30E48EFE" w14:textId="77777777" w:rsidR="00A46E59" w:rsidRPr="009F5568" w:rsidRDefault="00A46E59" w:rsidP="009F556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Circuit of </w:t>
            </w:r>
            <w:proofErr w:type="spellStart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Mackoght</w:t>
            </w:r>
            <w:proofErr w:type="spellEnd"/>
          </w:p>
          <w:p w14:paraId="4B4E6297" w14:textId="77777777" w:rsidR="00A46E59" w:rsidRPr="009F5568" w:rsidRDefault="00A46E59" w:rsidP="009F556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Length: 8 km / Grade B</w:t>
            </w:r>
          </w:p>
          <w:p w14:paraId="19291D2A" w14:textId="77777777" w:rsidR="00A46E59" w:rsidRPr="009F5568" w:rsidRDefault="00A46E59" w:rsidP="009F556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Time: approx 3.5 hrs walking</w:t>
            </w:r>
          </w:p>
          <w:p w14:paraId="595093B9" w14:textId="77777777" w:rsidR="00A46E59" w:rsidRPr="009F5568" w:rsidRDefault="00A46E59" w:rsidP="009F556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Ascent/Descent: 500m</w:t>
            </w:r>
          </w:p>
          <w:p w14:paraId="033FF448" w14:textId="77777777" w:rsidR="00A46E59" w:rsidRPr="009F5568" w:rsidRDefault="00A46E59" w:rsidP="009F556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From car park at bottom of Errigal, ascend </w:t>
            </w:r>
            <w:proofErr w:type="spellStart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Mackoght</w:t>
            </w:r>
            <w:proofErr w:type="spellEnd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. Descend around </w:t>
            </w:r>
            <w:proofErr w:type="gramStart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north east</w:t>
            </w:r>
            <w:proofErr w:type="gramEnd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side taking in </w:t>
            </w:r>
            <w:proofErr w:type="spellStart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Beaghy</w:t>
            </w:r>
            <w:proofErr w:type="spellEnd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. Continue walk around north side of </w:t>
            </w:r>
            <w:proofErr w:type="spellStart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Mackoght</w:t>
            </w:r>
            <w:proofErr w:type="spellEnd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then return via gully between Errigal and </w:t>
            </w:r>
            <w:proofErr w:type="spellStart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Mackoght</w:t>
            </w:r>
            <w:proofErr w:type="spellEnd"/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. </w:t>
            </w:r>
          </w:p>
          <w:p w14:paraId="3AEF8D79" w14:textId="478B19FD" w:rsidR="00A46E59" w:rsidRPr="00F413DB" w:rsidRDefault="00A46E59" w:rsidP="009F556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9F5568">
              <w:rPr>
                <w:rFonts w:ascii="Helvetica" w:hAnsi="Helvetica"/>
                <w:color w:val="000000" w:themeColor="text1"/>
                <w:sz w:val="18"/>
                <w:szCs w:val="18"/>
              </w:rPr>
              <w:t>If time permits ascent of Errigal is an option for enthusiastic members! This would increase above timings adding extra 2km, 1.75 hrs and 350m ascent and descent.</w:t>
            </w:r>
          </w:p>
        </w:tc>
        <w:tc>
          <w:tcPr>
            <w:tcW w:w="823" w:type="dxa"/>
            <w:shd w:val="clear" w:color="auto" w:fill="E7E6E6" w:themeFill="background2"/>
          </w:tcPr>
          <w:p w14:paraId="13133493" w14:textId="46CAAEAA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</w:tr>
      <w:tr w:rsidR="00A46E59" w14:paraId="359B90F4" w14:textId="77777777" w:rsidTr="00A46E59">
        <w:tc>
          <w:tcPr>
            <w:tcW w:w="1271" w:type="dxa"/>
            <w:shd w:val="clear" w:color="auto" w:fill="D5DCE4" w:themeFill="text2" w:themeFillTint="33"/>
          </w:tcPr>
          <w:p w14:paraId="3AAE010D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78DDF722" w14:textId="0C9265FC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20/9/26</w:t>
            </w:r>
          </w:p>
        </w:tc>
        <w:tc>
          <w:tcPr>
            <w:tcW w:w="2655" w:type="dxa"/>
          </w:tcPr>
          <w:p w14:paraId="4E07C908" w14:textId="77777777" w:rsidR="00A46E59" w:rsidRPr="00471392" w:rsidRDefault="00A46E59" w:rsidP="00471392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Mullaghcarn</w:t>
            </w:r>
            <w:proofErr w:type="spellEnd"/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 xml:space="preserve"> giant from </w:t>
            </w:r>
            <w:proofErr w:type="spellStart"/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Gortin</w:t>
            </w:r>
            <w:proofErr w:type="spellEnd"/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 xml:space="preserve"> Glen.</w:t>
            </w:r>
          </w:p>
          <w:p w14:paraId="1BB8163E" w14:textId="77777777" w:rsidR="00A46E59" w:rsidRPr="00471392" w:rsidRDefault="00A46E59" w:rsidP="00471392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B</w:t>
            </w:r>
          </w:p>
          <w:p w14:paraId="003A164E" w14:textId="77777777" w:rsidR="00A46E59" w:rsidRPr="00471392" w:rsidRDefault="00A46E59" w:rsidP="00471392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10 kms, 400m+-.</w:t>
            </w:r>
          </w:p>
          <w:p w14:paraId="4F765047" w14:textId="77777777" w:rsidR="00A46E59" w:rsidRPr="00471392" w:rsidRDefault="00A46E59" w:rsidP="00471392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 xml:space="preserve">Forest </w:t>
            </w:r>
            <w:proofErr w:type="gramStart"/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track</w:t>
            </w:r>
            <w:proofErr w:type="gramEnd"/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 xml:space="preserve"> the whole way to the summit.</w:t>
            </w:r>
          </w:p>
          <w:p w14:paraId="765EDD24" w14:textId="5DD12D28" w:rsidR="00A46E59" w:rsidRPr="00F413DB" w:rsidRDefault="00A46E59" w:rsidP="00471392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r w:rsidRPr="00471392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Picnic at Daragh the Giant’s feet. (Maybe)</w:t>
            </w:r>
          </w:p>
        </w:tc>
        <w:tc>
          <w:tcPr>
            <w:tcW w:w="823" w:type="dxa"/>
            <w:shd w:val="clear" w:color="auto" w:fill="E7E6E6" w:themeFill="background2"/>
          </w:tcPr>
          <w:p w14:paraId="3056AFC8" w14:textId="067B93DD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</w:tr>
      <w:tr w:rsidR="00A46E59" w14:paraId="608D0D23" w14:textId="77777777" w:rsidTr="00A46E59">
        <w:tc>
          <w:tcPr>
            <w:tcW w:w="1271" w:type="dxa"/>
            <w:shd w:val="clear" w:color="auto" w:fill="D5DCE4" w:themeFill="text2" w:themeFillTint="33"/>
          </w:tcPr>
          <w:p w14:paraId="39291A8C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2C14B310" w14:textId="074CF523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26/9/26</w:t>
            </w:r>
          </w:p>
        </w:tc>
        <w:tc>
          <w:tcPr>
            <w:tcW w:w="2655" w:type="dxa"/>
          </w:tcPr>
          <w:p w14:paraId="31263F29" w14:textId="1354A176" w:rsidR="00A46E59" w:rsidRPr="00F413DB" w:rsidRDefault="00A46E59" w:rsidP="00A46878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Ards Forest Park</w:t>
            </w:r>
          </w:p>
        </w:tc>
        <w:tc>
          <w:tcPr>
            <w:tcW w:w="823" w:type="dxa"/>
            <w:shd w:val="clear" w:color="auto" w:fill="E7E6E6" w:themeFill="background2"/>
          </w:tcPr>
          <w:p w14:paraId="2351D346" w14:textId="30C2E21E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</w:tr>
      <w:tr w:rsidR="00A46E59" w14:paraId="26E648B4" w14:textId="77777777" w:rsidTr="00A46E59">
        <w:tc>
          <w:tcPr>
            <w:tcW w:w="1271" w:type="dxa"/>
            <w:shd w:val="clear" w:color="auto" w:fill="D5DCE4" w:themeFill="text2" w:themeFillTint="33"/>
          </w:tcPr>
          <w:p w14:paraId="3592E433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bookmarkStart w:id="0" w:name="_Hlk236680972"/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1E3DDF0B" w14:textId="359567B0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4/10/26</w:t>
            </w:r>
          </w:p>
        </w:tc>
        <w:tc>
          <w:tcPr>
            <w:tcW w:w="2655" w:type="dxa"/>
          </w:tcPr>
          <w:p w14:paraId="7A1A2A8A" w14:textId="77777777" w:rsidR="00A46E59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Rathlin Island</w:t>
            </w:r>
          </w:p>
          <w:p w14:paraId="40A2C698" w14:textId="77777777" w:rsidR="00A46E59" w:rsidRPr="00433868" w:rsidRDefault="00A46E59" w:rsidP="00EC02C3">
            <w:pPr>
              <w:spacing w:after="0" w:line="240" w:lineRule="auto"/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</w:pPr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 xml:space="preserve">The walk will be to Rue point on the </w:t>
            </w:r>
            <w:proofErr w:type="spellStart"/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>Roonivoolin</w:t>
            </w:r>
            <w:proofErr w:type="spellEnd"/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 xml:space="preserve"> trail where we will have lunch, then we walk through the </w:t>
            </w:r>
            <w:proofErr w:type="spellStart"/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>Craigmacagan</w:t>
            </w:r>
            <w:proofErr w:type="spellEnd"/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 xml:space="preserve"> nature reserve before returning to </w:t>
            </w:r>
            <w:proofErr w:type="gramStart"/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>Church bay</w:t>
            </w:r>
            <w:proofErr w:type="gramEnd"/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14:paraId="46A26EFB" w14:textId="3FA98445" w:rsidR="00A46E59" w:rsidRPr="00F413DB" w:rsidRDefault="00A46E59" w:rsidP="00EC02C3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433868"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  <w:lastRenderedPageBreak/>
              <w:t>Approximately 12 km.</w:t>
            </w:r>
          </w:p>
        </w:tc>
        <w:tc>
          <w:tcPr>
            <w:tcW w:w="823" w:type="dxa"/>
            <w:shd w:val="clear" w:color="auto" w:fill="E7E6E6" w:themeFill="background2"/>
          </w:tcPr>
          <w:p w14:paraId="60885FAF" w14:textId="2A63EB0C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A</w:t>
            </w:r>
          </w:p>
        </w:tc>
      </w:tr>
      <w:bookmarkEnd w:id="0"/>
      <w:tr w:rsidR="00A46E59" w14:paraId="2AC60457" w14:textId="77777777" w:rsidTr="00A46E59">
        <w:tc>
          <w:tcPr>
            <w:tcW w:w="1271" w:type="dxa"/>
            <w:shd w:val="clear" w:color="auto" w:fill="D5DCE4" w:themeFill="text2" w:themeFillTint="33"/>
          </w:tcPr>
          <w:p w14:paraId="3F317ADE" w14:textId="7BDAF8A0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6B7FDAC9" w14:textId="54145873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10/10/26</w:t>
            </w:r>
          </w:p>
        </w:tc>
        <w:tc>
          <w:tcPr>
            <w:tcW w:w="2655" w:type="dxa"/>
          </w:tcPr>
          <w:p w14:paraId="35A9AED5" w14:textId="77777777" w:rsidR="00A46E59" w:rsidRPr="0068241E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proofErr w:type="spellStart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>Raghtin</w:t>
            </w:r>
            <w:proofErr w:type="spellEnd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Mor from Mamore Gap</w:t>
            </w:r>
          </w:p>
          <w:p w14:paraId="49A4E63D" w14:textId="77777777" w:rsidR="00A46E59" w:rsidRPr="0068241E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>Grade B/C</w:t>
            </w:r>
          </w:p>
          <w:p w14:paraId="5621893A" w14:textId="77777777" w:rsidR="00A46E59" w:rsidRPr="0068241E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>9km, 540m ascent, 4hrs</w:t>
            </w:r>
          </w:p>
          <w:p w14:paraId="5F9A5275" w14:textId="77777777" w:rsidR="00A46E59" w:rsidRPr="0068241E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</w:p>
          <w:p w14:paraId="3E5A2AEB" w14:textId="77777777" w:rsidR="00A46E59" w:rsidRPr="0068241E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Circular walk starting at Mamore gap and taking in </w:t>
            </w:r>
            <w:proofErr w:type="spellStart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>Slievekeeragh</w:t>
            </w:r>
            <w:proofErr w:type="spellEnd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>Raghtin</w:t>
            </w:r>
            <w:proofErr w:type="spellEnd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Mor &amp; Mamore Hill.</w:t>
            </w:r>
          </w:p>
          <w:p w14:paraId="22F9301B" w14:textId="242D601A" w:rsidR="00A46E59" w:rsidRPr="005E0CDE" w:rsidRDefault="00A46E59">
            <w:pPr>
              <w:spacing w:after="0" w:line="240" w:lineRule="auto"/>
              <w:rPr>
                <w:rFonts w:ascii="Helvetica" w:hAnsi="Helvetica" w:cs="Calibri"/>
                <w:color w:val="000000"/>
                <w:sz w:val="18"/>
                <w:szCs w:val="18"/>
                <w:shd w:val="clear" w:color="auto" w:fill="FFFFFF"/>
              </w:rPr>
            </w:pPr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Option to return to Mamore gap via track after </w:t>
            </w:r>
            <w:proofErr w:type="spellStart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>Raghtin</w:t>
            </w:r>
            <w:proofErr w:type="spellEnd"/>
            <w:r w:rsidRPr="0068241E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Mor.</w:t>
            </w:r>
          </w:p>
        </w:tc>
        <w:tc>
          <w:tcPr>
            <w:tcW w:w="823" w:type="dxa"/>
            <w:shd w:val="clear" w:color="auto" w:fill="E7E6E6" w:themeFill="background2"/>
          </w:tcPr>
          <w:p w14:paraId="4CB7429E" w14:textId="7BCC7A0B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B/C</w:t>
            </w:r>
          </w:p>
        </w:tc>
      </w:tr>
      <w:tr w:rsidR="00A46E59" w14:paraId="4B0AD5FA" w14:textId="77777777" w:rsidTr="00A46E59">
        <w:tc>
          <w:tcPr>
            <w:tcW w:w="1271" w:type="dxa"/>
            <w:shd w:val="clear" w:color="auto" w:fill="D5DCE4" w:themeFill="text2" w:themeFillTint="33"/>
          </w:tcPr>
          <w:p w14:paraId="0146CDD0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09A15580" w14:textId="543394B8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18/10/26</w:t>
            </w:r>
          </w:p>
        </w:tc>
        <w:tc>
          <w:tcPr>
            <w:tcW w:w="2655" w:type="dxa"/>
          </w:tcPr>
          <w:p w14:paraId="0D59C574" w14:textId="2B9B263D" w:rsidR="00A46E59" w:rsidRPr="00F413DB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proofErr w:type="spellStart"/>
            <w:r w:rsidRPr="00E32F13">
              <w:rPr>
                <w:rFonts w:ascii="Helvetica" w:hAnsi="Helvetica"/>
                <w:color w:val="000000" w:themeColor="text1"/>
                <w:sz w:val="18"/>
                <w:szCs w:val="18"/>
              </w:rPr>
              <w:t>Urris</w:t>
            </w:r>
            <w:proofErr w:type="spellEnd"/>
            <w:r w:rsidRPr="00E32F13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Hills from </w:t>
            </w:r>
            <w:proofErr w:type="spellStart"/>
            <w:r w:rsidRPr="00E32F13">
              <w:rPr>
                <w:rFonts w:ascii="Helvetica" w:hAnsi="Helvetica"/>
                <w:color w:val="000000" w:themeColor="text1"/>
                <w:sz w:val="18"/>
                <w:szCs w:val="18"/>
              </w:rPr>
              <w:t>mamore</w:t>
            </w:r>
            <w:proofErr w:type="spellEnd"/>
            <w:r w:rsidRPr="00E32F13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gap. Grade B, 9km, 550m ascent, 4.5 hours. </w:t>
            </w:r>
          </w:p>
        </w:tc>
        <w:tc>
          <w:tcPr>
            <w:tcW w:w="823" w:type="dxa"/>
            <w:shd w:val="clear" w:color="auto" w:fill="E7E6E6" w:themeFill="background2"/>
          </w:tcPr>
          <w:p w14:paraId="47F89E39" w14:textId="230B26DB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</w:tr>
      <w:tr w:rsidR="00A46E59" w14:paraId="192EAAFD" w14:textId="77777777" w:rsidTr="00A46E59">
        <w:tc>
          <w:tcPr>
            <w:tcW w:w="1271" w:type="dxa"/>
            <w:shd w:val="clear" w:color="auto" w:fill="D5DCE4" w:themeFill="text2" w:themeFillTint="33"/>
          </w:tcPr>
          <w:p w14:paraId="16203406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79BFAE5C" w14:textId="4443FA2D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24/10/26</w:t>
            </w:r>
          </w:p>
        </w:tc>
        <w:tc>
          <w:tcPr>
            <w:tcW w:w="2655" w:type="dxa"/>
          </w:tcPr>
          <w:p w14:paraId="2D8FBDDA" w14:textId="77777777" w:rsidR="00A46E59" w:rsidRDefault="00A46E59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Moydamalcht</w:t>
            </w:r>
            <w:proofErr w:type="spellEnd"/>
            <w:r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 xml:space="preserve"> Forest Eagles rock and Mullaghmore</w:t>
            </w:r>
          </w:p>
          <w:p w14:paraId="31B8102C" w14:textId="77777777" w:rsidR="00A46E59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Forest tracks and then out onto open countryside to </w:t>
            </w:r>
            <w:proofErr w:type="gramStart"/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eagles</w:t>
            </w:r>
            <w:proofErr w:type="gramEnd"/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rock and then </w:t>
            </w:r>
            <w:proofErr w:type="gramStart"/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Mullaghmore mountain</w:t>
            </w:r>
            <w:proofErr w:type="gramEnd"/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.</w:t>
            </w:r>
          </w:p>
          <w:p w14:paraId="6F0F52D8" w14:textId="77777777" w:rsidR="00A46E59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10.8km, 415m ascent</w:t>
            </w:r>
          </w:p>
          <w:p w14:paraId="4990F7C2" w14:textId="5B29828B" w:rsidR="00A46E59" w:rsidRPr="00FB56D8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3 ½ hours</w:t>
            </w:r>
          </w:p>
        </w:tc>
        <w:tc>
          <w:tcPr>
            <w:tcW w:w="823" w:type="dxa"/>
            <w:shd w:val="clear" w:color="auto" w:fill="E7E6E6" w:themeFill="background2"/>
          </w:tcPr>
          <w:p w14:paraId="597D9C86" w14:textId="19BBEE4E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</w:tr>
      <w:tr w:rsidR="00A46E59" w14:paraId="06691AC5" w14:textId="77777777" w:rsidTr="00A46E59">
        <w:tc>
          <w:tcPr>
            <w:tcW w:w="1271" w:type="dxa"/>
            <w:shd w:val="clear" w:color="auto" w:fill="D5DCE4" w:themeFill="text2" w:themeFillTint="33"/>
          </w:tcPr>
          <w:p w14:paraId="2EB04D32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2E6259B1" w14:textId="1B58D7A7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1/11/26</w:t>
            </w:r>
          </w:p>
        </w:tc>
        <w:tc>
          <w:tcPr>
            <w:tcW w:w="2655" w:type="dxa"/>
          </w:tcPr>
          <w:p w14:paraId="68667F87" w14:textId="77777777" w:rsidR="00A46E59" w:rsidRPr="00F24CFA" w:rsidRDefault="00A46E59" w:rsidP="00F24CFA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24CFA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Crockavishane</w:t>
            </w:r>
            <w:proofErr w:type="spellEnd"/>
            <w:r w:rsidRPr="00F24CFA"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 xml:space="preserve"> to Moville via Sheep hill. 10.5 k on rough track short stretch of open hill and small country roads with only 150m of ascent. This is a linear walk so need to leave some cars in Moville.</w:t>
            </w:r>
          </w:p>
          <w:p w14:paraId="0E17B478" w14:textId="64995964" w:rsidR="00A46E59" w:rsidRPr="00F413DB" w:rsidRDefault="00A46E59" w:rsidP="00F24CFA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3" w:type="dxa"/>
            <w:shd w:val="clear" w:color="auto" w:fill="E7E6E6" w:themeFill="background2"/>
          </w:tcPr>
          <w:p w14:paraId="3E7318EA" w14:textId="5B4AAC61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</w:tr>
      <w:tr w:rsidR="00A46E59" w14:paraId="5AAD16B6" w14:textId="77777777" w:rsidTr="00A46E59">
        <w:tc>
          <w:tcPr>
            <w:tcW w:w="1271" w:type="dxa"/>
            <w:shd w:val="clear" w:color="auto" w:fill="D5DCE4" w:themeFill="text2" w:themeFillTint="33"/>
          </w:tcPr>
          <w:p w14:paraId="4D9F033C" w14:textId="77777777" w:rsidR="00A46E59" w:rsidRDefault="00A46E59" w:rsidP="00F90B6C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0934BD2E" w14:textId="66CA024D" w:rsidR="00A46E59" w:rsidRPr="0062536E" w:rsidRDefault="00A46E59" w:rsidP="00F90B6C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7/11/26</w:t>
            </w:r>
          </w:p>
        </w:tc>
        <w:tc>
          <w:tcPr>
            <w:tcW w:w="2655" w:type="dxa"/>
          </w:tcPr>
          <w:p w14:paraId="33E51489" w14:textId="77777777" w:rsidR="00A46E59" w:rsidRDefault="00A46E59" w:rsidP="00F90B6C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811F43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“The </w:t>
            </w:r>
            <w:proofErr w:type="spellStart"/>
            <w:r w:rsidRPr="00811F43">
              <w:rPr>
                <w:rFonts w:ascii="Helvetica" w:hAnsi="Helvetica"/>
                <w:color w:val="000000" w:themeColor="text1"/>
                <w:sz w:val="18"/>
                <w:szCs w:val="18"/>
              </w:rPr>
              <w:t>Cruckahenny</w:t>
            </w:r>
            <w:proofErr w:type="spellEnd"/>
            <w:r w:rsidRPr="00811F43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Trail”</w:t>
            </w:r>
          </w:p>
          <w:p w14:paraId="76519545" w14:textId="77777777" w:rsidR="00A46E59" w:rsidRPr="00A46878" w:rsidRDefault="00A46E59" w:rsidP="00F90B6C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>Starts in Quigley’s Point to just short of Fullerton Dam</w:t>
            </w:r>
          </w:p>
          <w:p w14:paraId="32D87F8A" w14:textId="77777777" w:rsidR="00A46E59" w:rsidRPr="00A46878" w:rsidRDefault="00A46E59" w:rsidP="00F90B6C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>18k on quiet roads and mountain track.</w:t>
            </w:r>
          </w:p>
          <w:p w14:paraId="36A19432" w14:textId="77777777" w:rsidR="00A46E59" w:rsidRPr="00A46878" w:rsidRDefault="00A46E59" w:rsidP="00F90B6C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Height </w:t>
            </w:r>
            <w:proofErr w:type="gramStart"/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>gain</w:t>
            </w:r>
            <w:proofErr w:type="gramEnd"/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291 meters.</w:t>
            </w:r>
          </w:p>
          <w:p w14:paraId="474A42DE" w14:textId="6FBF0B71" w:rsidR="00A46E59" w:rsidRPr="00F413DB" w:rsidRDefault="00A46E59" w:rsidP="00F90B6C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This scenic hike takes you through the </w:t>
            </w:r>
            <w:proofErr w:type="spellStart"/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>Cruckahenny</w:t>
            </w:r>
            <w:proofErr w:type="spellEnd"/>
            <w:r w:rsidRPr="00A46878"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 Hills, offering panoramic views of Lough Foyle, ruined wall steads, and local heritage points like the Fullerton Dam.</w:t>
            </w:r>
          </w:p>
        </w:tc>
        <w:tc>
          <w:tcPr>
            <w:tcW w:w="823" w:type="dxa"/>
            <w:shd w:val="clear" w:color="auto" w:fill="E7E6E6" w:themeFill="background2"/>
          </w:tcPr>
          <w:p w14:paraId="06F41F37" w14:textId="0F26E09F" w:rsidR="00A46E59" w:rsidRPr="002A1D18" w:rsidRDefault="00A46E59" w:rsidP="00F90B6C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</w:tr>
      <w:tr w:rsidR="00A46E59" w14:paraId="3A608AB3" w14:textId="77777777" w:rsidTr="00A46E59">
        <w:tc>
          <w:tcPr>
            <w:tcW w:w="1271" w:type="dxa"/>
            <w:shd w:val="clear" w:color="auto" w:fill="D5DCE4" w:themeFill="text2" w:themeFillTint="33"/>
          </w:tcPr>
          <w:p w14:paraId="19CD840F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3D4D2D2B" w14:textId="49642BB6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15/11/26</w:t>
            </w:r>
          </w:p>
        </w:tc>
        <w:tc>
          <w:tcPr>
            <w:tcW w:w="2655" w:type="dxa"/>
          </w:tcPr>
          <w:p w14:paraId="54CA976C" w14:textId="724F2B5B" w:rsidR="00A46E59" w:rsidRPr="008B01C5" w:rsidRDefault="00A46E59">
            <w:pPr>
              <w:spacing w:after="0"/>
              <w:rPr>
                <w:rFonts w:ascii="Helvetica" w:hAnsi="Helvetica" w:cs="Calibri"/>
                <w:color w:val="000000"/>
                <w:sz w:val="18"/>
                <w:szCs w:val="18"/>
              </w:rPr>
            </w:pPr>
            <w:r>
              <w:rPr>
                <w:rFonts w:ascii="Helvetica" w:hAnsi="Helvetica" w:cs="Calibri"/>
                <w:color w:val="000000"/>
                <w:sz w:val="18"/>
                <w:szCs w:val="18"/>
              </w:rPr>
              <w:t>Aghla Beg</w:t>
            </w:r>
          </w:p>
        </w:tc>
        <w:tc>
          <w:tcPr>
            <w:tcW w:w="823" w:type="dxa"/>
            <w:shd w:val="clear" w:color="auto" w:fill="E7E6E6" w:themeFill="background2"/>
          </w:tcPr>
          <w:p w14:paraId="7B1FEB0A" w14:textId="623F3BE4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</w:tr>
      <w:tr w:rsidR="00A46E59" w14:paraId="125F38EE" w14:textId="77777777" w:rsidTr="00A46E59">
        <w:tc>
          <w:tcPr>
            <w:tcW w:w="1271" w:type="dxa"/>
            <w:shd w:val="clear" w:color="auto" w:fill="D5DCE4" w:themeFill="text2" w:themeFillTint="33"/>
          </w:tcPr>
          <w:p w14:paraId="1DC944A8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24B5CE6B" w14:textId="6D5D326E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21/11/26</w:t>
            </w:r>
          </w:p>
        </w:tc>
        <w:tc>
          <w:tcPr>
            <w:tcW w:w="2655" w:type="dxa"/>
          </w:tcPr>
          <w:p w14:paraId="6DBCAD18" w14:textId="77777777" w:rsidR="00A46E59" w:rsidRPr="00F413DB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</w:p>
        </w:tc>
        <w:tc>
          <w:tcPr>
            <w:tcW w:w="823" w:type="dxa"/>
            <w:shd w:val="clear" w:color="auto" w:fill="E7E6E6" w:themeFill="background2"/>
          </w:tcPr>
          <w:p w14:paraId="7A4963D5" w14:textId="77777777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46E59" w14:paraId="6ADD1E5A" w14:textId="77777777" w:rsidTr="00A46E59">
        <w:tc>
          <w:tcPr>
            <w:tcW w:w="1271" w:type="dxa"/>
            <w:shd w:val="clear" w:color="auto" w:fill="D5DCE4" w:themeFill="text2" w:themeFillTint="33"/>
          </w:tcPr>
          <w:p w14:paraId="407FAD92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6A17B4F6" w14:textId="69A8468A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29/11/26</w:t>
            </w:r>
          </w:p>
        </w:tc>
        <w:tc>
          <w:tcPr>
            <w:tcW w:w="2655" w:type="dxa"/>
          </w:tcPr>
          <w:p w14:paraId="2A862B8B" w14:textId="3D8593DE" w:rsidR="00A46E59" w:rsidRPr="00F413DB" w:rsidRDefault="00A46E59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TBA</w:t>
            </w:r>
          </w:p>
        </w:tc>
        <w:tc>
          <w:tcPr>
            <w:tcW w:w="823" w:type="dxa"/>
            <w:shd w:val="clear" w:color="auto" w:fill="E7E6E6" w:themeFill="background2"/>
          </w:tcPr>
          <w:p w14:paraId="784135BB" w14:textId="77777777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46E59" w14:paraId="590FA9BA" w14:textId="77777777" w:rsidTr="00A46E59">
        <w:tc>
          <w:tcPr>
            <w:tcW w:w="1271" w:type="dxa"/>
            <w:shd w:val="clear" w:color="auto" w:fill="D5DCE4" w:themeFill="text2" w:themeFillTint="33"/>
          </w:tcPr>
          <w:p w14:paraId="0A8BE581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3FE25470" w14:textId="1F7FED3D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5/12/26</w:t>
            </w:r>
          </w:p>
        </w:tc>
        <w:tc>
          <w:tcPr>
            <w:tcW w:w="2655" w:type="dxa"/>
          </w:tcPr>
          <w:p w14:paraId="68CE1C56" w14:textId="01B42EF1" w:rsidR="00A46E59" w:rsidRPr="006F70C5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lastRenderedPageBreak/>
              <w:t xml:space="preserve">Lough </w:t>
            </w:r>
            <w:proofErr w:type="spellStart"/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Nacung</w:t>
            </w:r>
            <w:proofErr w:type="spellEnd"/>
          </w:p>
        </w:tc>
        <w:tc>
          <w:tcPr>
            <w:tcW w:w="823" w:type="dxa"/>
            <w:shd w:val="clear" w:color="auto" w:fill="E7E6E6" w:themeFill="background2"/>
          </w:tcPr>
          <w:p w14:paraId="4621EC4E" w14:textId="78799350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</w:tr>
      <w:tr w:rsidR="00A46E59" w14:paraId="15A3F460" w14:textId="77777777" w:rsidTr="00A46E59">
        <w:tc>
          <w:tcPr>
            <w:tcW w:w="1271" w:type="dxa"/>
            <w:shd w:val="clear" w:color="auto" w:fill="D5DCE4" w:themeFill="text2" w:themeFillTint="33"/>
          </w:tcPr>
          <w:p w14:paraId="3A995857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48EF38B5" w14:textId="6004EE37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13/12/26</w:t>
            </w:r>
          </w:p>
        </w:tc>
        <w:tc>
          <w:tcPr>
            <w:tcW w:w="2655" w:type="dxa"/>
          </w:tcPr>
          <w:p w14:paraId="1C5F666D" w14:textId="77777777" w:rsidR="00A46E59" w:rsidRPr="00635F32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</w:p>
        </w:tc>
        <w:tc>
          <w:tcPr>
            <w:tcW w:w="823" w:type="dxa"/>
            <w:shd w:val="clear" w:color="auto" w:fill="E7E6E6" w:themeFill="background2"/>
          </w:tcPr>
          <w:p w14:paraId="12E921F1" w14:textId="77777777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46E59" w14:paraId="2631B1E4" w14:textId="77777777" w:rsidTr="00A46E59">
        <w:tc>
          <w:tcPr>
            <w:tcW w:w="1271" w:type="dxa"/>
            <w:shd w:val="clear" w:color="auto" w:fill="D5DCE4" w:themeFill="text2" w:themeFillTint="33"/>
          </w:tcPr>
          <w:p w14:paraId="4EB27FDB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Saturday</w:t>
            </w:r>
          </w:p>
          <w:p w14:paraId="4DE2C6B7" w14:textId="26FFDF8B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19/12/26</w:t>
            </w:r>
          </w:p>
        </w:tc>
        <w:tc>
          <w:tcPr>
            <w:tcW w:w="2655" w:type="dxa"/>
          </w:tcPr>
          <w:p w14:paraId="0FEE2B08" w14:textId="19B26546" w:rsidR="00A46E59" w:rsidRPr="0069214C" w:rsidRDefault="00A46E59">
            <w:pPr>
              <w:spacing w:after="0"/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b/>
                <w:bCs/>
                <w:color w:val="000000" w:themeColor="text1"/>
                <w:sz w:val="18"/>
                <w:szCs w:val="18"/>
              </w:rPr>
              <w:t>Roe Valley</w:t>
            </w:r>
          </w:p>
        </w:tc>
        <w:tc>
          <w:tcPr>
            <w:tcW w:w="823" w:type="dxa"/>
            <w:shd w:val="clear" w:color="auto" w:fill="E7E6E6" w:themeFill="background2"/>
          </w:tcPr>
          <w:p w14:paraId="3EF58F7F" w14:textId="703B718C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</w:tr>
      <w:tr w:rsidR="00A46E59" w:rsidRPr="008B5BE6" w14:paraId="32D179B5" w14:textId="77777777" w:rsidTr="00A46E59">
        <w:tc>
          <w:tcPr>
            <w:tcW w:w="1271" w:type="dxa"/>
            <w:shd w:val="clear" w:color="auto" w:fill="D5DCE4" w:themeFill="text2" w:themeFillTint="33"/>
          </w:tcPr>
          <w:p w14:paraId="08AD2062" w14:textId="77777777" w:rsidR="00A46E59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Sunday</w:t>
            </w:r>
          </w:p>
          <w:p w14:paraId="5B823485" w14:textId="3FB99AF1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27/12/26</w:t>
            </w:r>
          </w:p>
        </w:tc>
        <w:tc>
          <w:tcPr>
            <w:tcW w:w="2655" w:type="dxa"/>
          </w:tcPr>
          <w:p w14:paraId="5C280622" w14:textId="77777777" w:rsidR="00A46E59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 xml:space="preserve">No Walk </w:t>
            </w:r>
          </w:p>
          <w:p w14:paraId="2D25B11A" w14:textId="6544D886" w:rsidR="00A46E59" w:rsidRPr="00605D22" w:rsidRDefault="00A46E59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hAnsi="Helvetica"/>
                <w:color w:val="000000" w:themeColor="text1"/>
                <w:sz w:val="18"/>
                <w:szCs w:val="18"/>
              </w:rPr>
              <w:t>Happy Christmas!!!</w:t>
            </w:r>
          </w:p>
        </w:tc>
        <w:tc>
          <w:tcPr>
            <w:tcW w:w="823" w:type="dxa"/>
            <w:shd w:val="clear" w:color="auto" w:fill="E7E6E6" w:themeFill="background2"/>
          </w:tcPr>
          <w:p w14:paraId="1A0803AC" w14:textId="77777777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46E59" w14:paraId="0E7DD1A7" w14:textId="77777777" w:rsidTr="00A46E59">
        <w:tc>
          <w:tcPr>
            <w:tcW w:w="1271" w:type="dxa"/>
            <w:shd w:val="clear" w:color="auto" w:fill="D5DCE4" w:themeFill="text2" w:themeFillTint="33"/>
          </w:tcPr>
          <w:p w14:paraId="2936F5DD" w14:textId="77777777" w:rsidR="00A46E59" w:rsidRPr="0062536E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55" w:type="dxa"/>
          </w:tcPr>
          <w:p w14:paraId="3C82E259" w14:textId="77777777" w:rsidR="00A46E59" w:rsidRPr="007F2406" w:rsidRDefault="00A46E59" w:rsidP="00AD79F0">
            <w:pPr>
              <w:spacing w:after="0"/>
              <w:rPr>
                <w:rFonts w:ascii="Helvetica" w:hAnsi="Helvetica"/>
                <w:color w:val="000000" w:themeColor="text1"/>
                <w:sz w:val="18"/>
                <w:szCs w:val="18"/>
              </w:rPr>
            </w:pPr>
          </w:p>
        </w:tc>
        <w:tc>
          <w:tcPr>
            <w:tcW w:w="823" w:type="dxa"/>
            <w:shd w:val="clear" w:color="auto" w:fill="E7E6E6" w:themeFill="background2"/>
          </w:tcPr>
          <w:p w14:paraId="0432399E" w14:textId="77777777" w:rsidR="00A46E59" w:rsidRPr="00DF55AD" w:rsidRDefault="00A46E59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0BE0A413" w14:textId="77777777" w:rsidR="00AD79F0" w:rsidRDefault="00AD79F0" w:rsidP="00AD79F0">
      <w:pPr>
        <w:spacing w:after="0"/>
        <w:rPr>
          <w:b/>
          <w:bCs/>
          <w:color w:val="FF0000"/>
          <w:sz w:val="28"/>
          <w:szCs w:val="28"/>
        </w:rPr>
      </w:pPr>
    </w:p>
    <w:p w14:paraId="44032D6A" w14:textId="77777777" w:rsidR="00AD79F0" w:rsidRDefault="00AD79F0" w:rsidP="00AD79F0"/>
    <w:p w14:paraId="48F22468" w14:textId="77777777" w:rsidR="00AD79F0" w:rsidRDefault="00AD79F0"/>
    <w:sectPr w:rsidR="00AD7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82"/>
    <w:rsid w:val="00003CB6"/>
    <w:rsid w:val="00010D81"/>
    <w:rsid w:val="0009502A"/>
    <w:rsid w:val="000F2B4D"/>
    <w:rsid w:val="000F4F07"/>
    <w:rsid w:val="00125B51"/>
    <w:rsid w:val="00133106"/>
    <w:rsid w:val="00151358"/>
    <w:rsid w:val="00171677"/>
    <w:rsid w:val="00182E30"/>
    <w:rsid w:val="001F1B61"/>
    <w:rsid w:val="00256470"/>
    <w:rsid w:val="002867D6"/>
    <w:rsid w:val="002875E6"/>
    <w:rsid w:val="002B5CC6"/>
    <w:rsid w:val="002B62D6"/>
    <w:rsid w:val="003D05CC"/>
    <w:rsid w:val="003F1663"/>
    <w:rsid w:val="00443E25"/>
    <w:rsid w:val="00471392"/>
    <w:rsid w:val="004D2D17"/>
    <w:rsid w:val="005004EE"/>
    <w:rsid w:val="00506D4B"/>
    <w:rsid w:val="00582D4C"/>
    <w:rsid w:val="005A0EC1"/>
    <w:rsid w:val="0068241E"/>
    <w:rsid w:val="006864A0"/>
    <w:rsid w:val="00687274"/>
    <w:rsid w:val="006A2488"/>
    <w:rsid w:val="006B5B69"/>
    <w:rsid w:val="006C7CB5"/>
    <w:rsid w:val="006D5076"/>
    <w:rsid w:val="006D6418"/>
    <w:rsid w:val="006F7543"/>
    <w:rsid w:val="00704695"/>
    <w:rsid w:val="0071269F"/>
    <w:rsid w:val="007729F1"/>
    <w:rsid w:val="00811F43"/>
    <w:rsid w:val="00863B12"/>
    <w:rsid w:val="0088647D"/>
    <w:rsid w:val="008C7D0F"/>
    <w:rsid w:val="009F5568"/>
    <w:rsid w:val="00A46878"/>
    <w:rsid w:val="00A46E59"/>
    <w:rsid w:val="00A75293"/>
    <w:rsid w:val="00A937A5"/>
    <w:rsid w:val="00AA447B"/>
    <w:rsid w:val="00AD79F0"/>
    <w:rsid w:val="00AE3C3B"/>
    <w:rsid w:val="00B4418D"/>
    <w:rsid w:val="00BA3E47"/>
    <w:rsid w:val="00BA57B8"/>
    <w:rsid w:val="00BD048E"/>
    <w:rsid w:val="00BD4BB7"/>
    <w:rsid w:val="00BF3548"/>
    <w:rsid w:val="00C403C7"/>
    <w:rsid w:val="00C46119"/>
    <w:rsid w:val="00C93C87"/>
    <w:rsid w:val="00CB4479"/>
    <w:rsid w:val="00D84B87"/>
    <w:rsid w:val="00E12A64"/>
    <w:rsid w:val="00E32F13"/>
    <w:rsid w:val="00E47505"/>
    <w:rsid w:val="00E83682"/>
    <w:rsid w:val="00EC02C3"/>
    <w:rsid w:val="00F22C66"/>
    <w:rsid w:val="00F24CFA"/>
    <w:rsid w:val="00F510C5"/>
    <w:rsid w:val="00F76940"/>
    <w:rsid w:val="00F813D0"/>
    <w:rsid w:val="00F90B6C"/>
    <w:rsid w:val="00F94B99"/>
    <w:rsid w:val="00FB56D8"/>
    <w:rsid w:val="00FD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7A486"/>
  <w15:chartTrackingRefBased/>
  <w15:docId w15:val="{6FB1BCF1-444F-40CF-A7FF-22DBF381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9F0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D79F0"/>
  </w:style>
  <w:style w:type="paragraph" w:customStyle="1" w:styleId="s7">
    <w:name w:val="s7"/>
    <w:basedOn w:val="Normal"/>
    <w:rsid w:val="00AD79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2">
    <w:name w:val="s12"/>
    <w:basedOn w:val="DefaultParagraphFont"/>
    <w:rsid w:val="00AD79F0"/>
  </w:style>
  <w:style w:type="character" w:customStyle="1" w:styleId="s10">
    <w:name w:val="s10"/>
    <w:basedOn w:val="DefaultParagraphFont"/>
    <w:rsid w:val="00AD79F0"/>
  </w:style>
  <w:style w:type="character" w:customStyle="1" w:styleId="s14">
    <w:name w:val="s14"/>
    <w:basedOn w:val="DefaultParagraphFont"/>
    <w:rsid w:val="00AD79F0"/>
  </w:style>
  <w:style w:type="paragraph" w:styleId="NormalWeb">
    <w:name w:val="Normal (Web)"/>
    <w:basedOn w:val="Normal"/>
    <w:uiPriority w:val="99"/>
    <w:unhideWhenUsed/>
    <w:rsid w:val="00AD79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3">
    <w:name w:val="s13"/>
    <w:basedOn w:val="DefaultParagraphFont"/>
    <w:rsid w:val="00AD79F0"/>
  </w:style>
  <w:style w:type="character" w:styleId="Hyperlink">
    <w:name w:val="Hyperlink"/>
    <w:basedOn w:val="DefaultParagraphFont"/>
    <w:uiPriority w:val="99"/>
    <w:unhideWhenUsed/>
    <w:rsid w:val="00AD79F0"/>
    <w:rPr>
      <w:color w:val="0000FF"/>
      <w:u w:val="single"/>
    </w:rPr>
  </w:style>
  <w:style w:type="character" w:customStyle="1" w:styleId="contentpasted1">
    <w:name w:val="contentpasted1"/>
    <w:basedOn w:val="DefaultParagraphFont"/>
    <w:rsid w:val="00AD79F0"/>
  </w:style>
  <w:style w:type="character" w:customStyle="1" w:styleId="contentpasted0">
    <w:name w:val="contentpasted0"/>
    <w:basedOn w:val="DefaultParagraphFont"/>
    <w:rsid w:val="00AD7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hnspence/Library/Group%20Containers/UBF8T346G9.Office/User%20Content.localized/Templates.localized/Foyle%20Hillwalking%20Club%20walks%20schedule%20template.dotx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Foyle Hillwalking Club walks schedule template.dotx</Template>
  <TotalTime>58</TotalTime>
  <Pages>3</Pages>
  <Words>461</Words>
  <Characters>2203</Characters>
  <Application>Microsoft Office Word</Application>
  <DocSecurity>0</DocSecurity>
  <Lines>169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john spence</cp:lastModifiedBy>
  <cp:revision>63</cp:revision>
  <dcterms:created xsi:type="dcterms:W3CDTF">2026-08-03T02:06:00Z</dcterms:created>
  <dcterms:modified xsi:type="dcterms:W3CDTF">2026-08-25T10:55:00Z</dcterms:modified>
</cp:coreProperties>
</file>